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1B22E" w14:textId="77777777" w:rsidR="006B664C" w:rsidRDefault="006B664C" w:rsidP="006B664C">
      <w:pPr>
        <w:spacing w:line="288" w:lineRule="auto"/>
      </w:pPr>
    </w:p>
    <w:p w14:paraId="39CD5A9D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161A12F4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0155CCEC" w14:textId="77777777" w:rsidR="006B664C" w:rsidRDefault="006B664C" w:rsidP="006B664C">
      <w:pPr>
        <w:spacing w:line="288" w:lineRule="auto"/>
        <w:ind w:right="1134" w:firstLine="720"/>
      </w:pPr>
    </w:p>
    <w:p w14:paraId="53A328A3" w14:textId="77777777" w:rsidR="006B664C" w:rsidRDefault="006B664C" w:rsidP="006B664C">
      <w:pPr>
        <w:spacing w:line="288" w:lineRule="auto"/>
        <w:ind w:right="1134" w:firstLine="720"/>
      </w:pPr>
    </w:p>
    <w:p w14:paraId="4F7746D8" w14:textId="77777777" w:rsidR="00613B53" w:rsidRPr="00613B53" w:rsidRDefault="00613B53" w:rsidP="00613B53">
      <w:pPr>
        <w:keepNext/>
        <w:widowControl/>
        <w:autoSpaceDE/>
        <w:autoSpaceDN/>
        <w:spacing w:before="240" w:after="240" w:line="280" w:lineRule="atLeast"/>
        <w:jc w:val="both"/>
        <w:outlineLvl w:val="2"/>
        <w:rPr>
          <w:rFonts w:ascii="Arial" w:hAnsi="Arial"/>
          <w:bCs/>
          <w:noProof/>
          <w:sz w:val="28"/>
          <w:lang w:val="en-AU" w:eastAsia="en-AU"/>
        </w:rPr>
      </w:pPr>
      <w:bookmarkStart w:id="0" w:name="_Toc59529153"/>
      <w:r w:rsidRPr="00613B53">
        <w:rPr>
          <w:rFonts w:ascii="Arial" w:hAnsi="Arial"/>
          <w:bCs/>
          <w:noProof/>
          <w:color w:val="FF0000"/>
          <w:sz w:val="28"/>
          <w:lang w:val="en-AU" w:eastAsia="en-AU"/>
        </w:rPr>
        <w:t>Stronger Communities Programme - Expression of Interest form</w:t>
      </w:r>
      <w:bookmarkEnd w:id="0"/>
    </w:p>
    <w:p w14:paraId="39B6B941" w14:textId="76C32BD0" w:rsidR="00613B53" w:rsidRDefault="00613B53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Please </w:t>
      </w:r>
      <w:r w:rsidRPr="00613B53">
        <w:rPr>
          <w:rFonts w:ascii="Arial" w:hAnsi="Arial"/>
          <w:sz w:val="20"/>
          <w:lang w:val="en-AU"/>
        </w:rPr>
        <w:t xml:space="preserve">return this form by </w:t>
      </w:r>
      <w:r w:rsidR="00C7621E">
        <w:rPr>
          <w:rFonts w:ascii="Arial" w:hAnsi="Arial"/>
          <w:sz w:val="20"/>
          <w:u w:val="single"/>
          <w:lang w:val="en-AU"/>
        </w:rPr>
        <w:t>Sunday 21 February</w:t>
      </w:r>
      <w:bookmarkStart w:id="1" w:name="_GoBack"/>
      <w:bookmarkEnd w:id="1"/>
      <w:r w:rsidRPr="00613B53">
        <w:rPr>
          <w:rFonts w:ascii="Arial" w:hAnsi="Arial"/>
          <w:sz w:val="20"/>
          <w:u w:val="single"/>
          <w:lang w:val="en-AU"/>
        </w:rPr>
        <w:t xml:space="preserve"> 2021</w:t>
      </w:r>
      <w:r>
        <w:rPr>
          <w:rFonts w:ascii="Arial" w:hAnsi="Arial"/>
          <w:sz w:val="20"/>
          <w:lang w:val="en-AU"/>
        </w:rPr>
        <w:t xml:space="preserve"> to: </w:t>
      </w:r>
    </w:p>
    <w:p w14:paraId="777A9DFE" w14:textId="60EDF19F" w:rsidR="00613B53" w:rsidRPr="00613B53" w:rsidRDefault="00613B53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Email: </w:t>
      </w:r>
      <w:hyperlink r:id="rId7" w:history="1">
        <w:r w:rsidRPr="00E23A6A">
          <w:rPr>
            <w:rStyle w:val="Hyperlink"/>
            <w:rFonts w:ascii="Arial" w:hAnsi="Arial"/>
            <w:sz w:val="20"/>
            <w:lang w:val="en-AU"/>
          </w:rPr>
          <w:t>david.smith.mp@aph.gov.au</w:t>
        </w:r>
      </w:hyperlink>
      <w:r>
        <w:rPr>
          <w:rFonts w:ascii="Arial" w:hAnsi="Arial"/>
          <w:sz w:val="20"/>
          <w:lang w:val="en-AU"/>
        </w:rPr>
        <w:t>, or</w:t>
      </w:r>
      <w:r>
        <w:rPr>
          <w:rFonts w:ascii="Arial" w:hAnsi="Arial"/>
          <w:sz w:val="20"/>
          <w:lang w:val="en-AU"/>
        </w:rPr>
        <w:br/>
        <w:t>Post: 205 Anketell Street, Greenway 2900.</w:t>
      </w:r>
    </w:p>
    <w:p w14:paraId="5D0212B3" w14:textId="77777777" w:rsidR="00613B53" w:rsidRPr="00613B53" w:rsidRDefault="00613B53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18"/>
          <w:szCs w:val="18"/>
          <w:lang w:val="en-AU"/>
        </w:rPr>
      </w:pPr>
      <w:r w:rsidRPr="00613B53">
        <w:rPr>
          <w:rFonts w:ascii="Arial" w:hAnsi="Arial"/>
          <w:sz w:val="18"/>
          <w:szCs w:val="18"/>
          <w:lang w:val="en-AU"/>
        </w:rPr>
        <w:t xml:space="preserve">You may attach additional pages if required to explain your project or to explain trust/ trustee arrangements. </w:t>
      </w:r>
    </w:p>
    <w:p w14:paraId="0BD54F51" w14:textId="77777777" w:rsid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33944328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Organisation details</w:t>
      </w:r>
    </w:p>
    <w:tbl>
      <w:tblPr>
        <w:tblStyle w:val="TableGrid"/>
        <w:tblW w:w="8928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245"/>
      </w:tblGrid>
      <w:tr w:rsidR="00613B53" w:rsidRPr="00613B53" w14:paraId="38326475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59E11F1C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Organisation name</w:t>
            </w:r>
          </w:p>
          <w:p w14:paraId="2C735D40" w14:textId="405B81B2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strike/>
                <w:lang w:val="en-AU"/>
              </w:rPr>
            </w:pPr>
            <w:r w:rsidRPr="00613B53">
              <w:rPr>
                <w:rFonts w:ascii="Arial" w:hAnsi="Arial"/>
                <w:sz w:val="16"/>
                <w:szCs w:val="18"/>
                <w:lang w:val="en-AU"/>
              </w:rPr>
              <w:t xml:space="preserve">Where you have a sponsor arrangement, this must be the name of the sponsor organisation </w:t>
            </w:r>
            <w:r w:rsidR="00BA1CA1" w:rsidRPr="00613B53">
              <w:rPr>
                <w:rFonts w:ascii="Arial" w:hAnsi="Arial"/>
                <w:sz w:val="16"/>
                <w:szCs w:val="18"/>
                <w:lang w:val="en-AU"/>
              </w:rPr>
              <w:t>that</w:t>
            </w:r>
            <w:r w:rsidRPr="00613B53">
              <w:rPr>
                <w:rFonts w:ascii="Arial" w:hAnsi="Arial"/>
                <w:sz w:val="16"/>
                <w:szCs w:val="18"/>
                <w:lang w:val="en-AU"/>
              </w:rPr>
              <w:t xml:space="preserve"> is eligible to apply.</w:t>
            </w:r>
            <w:r w:rsidRPr="00613B53">
              <w:rPr>
                <w:rFonts w:ascii="Arial" w:hAnsi="Arial"/>
                <w:strike/>
                <w:sz w:val="16"/>
                <w:szCs w:val="18"/>
                <w:lang w:val="en-AU"/>
              </w:rPr>
              <w:t xml:space="preserve"> </w:t>
            </w:r>
          </w:p>
        </w:tc>
        <w:tc>
          <w:tcPr>
            <w:tcW w:w="5245" w:type="dxa"/>
          </w:tcPr>
          <w:p w14:paraId="60CD1F30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7D3DDB45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0044A530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ABN</w:t>
            </w:r>
          </w:p>
          <w:p w14:paraId="6481DD4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sz w:val="16"/>
                <w:szCs w:val="18"/>
                <w:lang w:val="en-AU"/>
              </w:rPr>
              <w:t>Where your organisation is a trustee on behalf of a trust, please provide the trust’s ABN.</w:t>
            </w:r>
          </w:p>
        </w:tc>
        <w:tc>
          <w:tcPr>
            <w:tcW w:w="5245" w:type="dxa"/>
          </w:tcPr>
          <w:p w14:paraId="6511F70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214C501B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4911D436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What type of entity are you?</w:t>
            </w:r>
          </w:p>
          <w:p w14:paraId="4C06F5E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  <w:tc>
          <w:tcPr>
            <w:tcW w:w="5245" w:type="dxa"/>
          </w:tcPr>
          <w:p w14:paraId="42149A66" w14:textId="77777777" w:rsidR="00613B53" w:rsidRPr="00613B53" w:rsidRDefault="00C7621E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sdt>
              <w:sdtPr>
                <w:rPr>
                  <w:rFonts w:ascii="Arial" w:hAnsi="Arial"/>
                  <w:lang w:val="en-AU"/>
                </w:rPr>
                <w:id w:val="85199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B53" w:rsidRPr="00613B53">
                  <w:rPr>
                    <w:rFonts w:ascii="Arial" w:eastAsia="MS Gothic" w:hAnsi="Arial" w:hint="eastAsia"/>
                    <w:lang w:val="en-AU"/>
                  </w:rPr>
                  <w:t>☐</w:t>
                </w:r>
              </w:sdtContent>
            </w:sdt>
            <w:r w:rsidR="00613B53" w:rsidRPr="00613B53">
              <w:rPr>
                <w:rFonts w:ascii="Arial" w:hAnsi="Arial"/>
                <w:lang w:val="en-AU"/>
              </w:rPr>
              <w:t xml:space="preserve"> Local Governing Body</w:t>
            </w:r>
          </w:p>
          <w:p w14:paraId="2B742215" w14:textId="77777777" w:rsidR="00613B53" w:rsidRPr="00613B53" w:rsidRDefault="00C7621E" w:rsidP="00613B53">
            <w:pPr>
              <w:widowControl/>
              <w:tabs>
                <w:tab w:val="left" w:pos="611"/>
              </w:tabs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sdt>
              <w:sdtPr>
                <w:rPr>
                  <w:rFonts w:ascii="Arial" w:hAnsi="Arial"/>
                  <w:lang w:val="en-AU"/>
                </w:rPr>
                <w:id w:val="12594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B53" w:rsidRPr="00613B53">
                  <w:rPr>
                    <w:rFonts w:ascii="Arial" w:eastAsia="MS Gothic" w:hAnsi="Arial" w:hint="eastAsia"/>
                    <w:lang w:val="en-AU"/>
                  </w:rPr>
                  <w:t>☐</w:t>
                </w:r>
              </w:sdtContent>
            </w:sdt>
            <w:r w:rsidR="00613B53" w:rsidRPr="00613B53">
              <w:rPr>
                <w:rFonts w:ascii="Arial" w:hAnsi="Arial"/>
                <w:lang w:val="en-AU"/>
              </w:rPr>
              <w:t xml:space="preserve"> Incorporated Not-for-profit Organisation</w:t>
            </w:r>
          </w:p>
        </w:tc>
      </w:tr>
      <w:tr w:rsidR="00613B53" w:rsidRPr="00613B53" w14:paraId="30603DCB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07A9D26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Are you a trustee on behalf of a trust? </w:t>
            </w:r>
            <w:r w:rsidRPr="00613B53">
              <w:rPr>
                <w:rFonts w:ascii="Arial" w:hAnsi="Arial"/>
                <w:sz w:val="16"/>
                <w:lang w:val="en-AU"/>
              </w:rPr>
              <w:t xml:space="preserve">If yes, please provide both the Trust and the Trustee’s ABN. </w:t>
            </w:r>
          </w:p>
        </w:tc>
        <w:tc>
          <w:tcPr>
            <w:tcW w:w="5245" w:type="dxa"/>
          </w:tcPr>
          <w:p w14:paraId="18FAAFC3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  <w:p w14:paraId="64359199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sz w:val="16"/>
                <w:lang w:val="en-AU"/>
              </w:rPr>
            </w:pPr>
            <w:r w:rsidRPr="00613B53">
              <w:rPr>
                <w:rFonts w:ascii="Arial" w:hAnsi="Arial"/>
                <w:sz w:val="16"/>
                <w:lang w:val="en-AU"/>
              </w:rPr>
              <w:t>Trustee ABN or other registration number:</w:t>
            </w:r>
          </w:p>
          <w:p w14:paraId="761F788A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sz w:val="16"/>
                <w:lang w:val="en-AU"/>
              </w:rPr>
              <w:t>Trust ABN or other registration number:</w:t>
            </w:r>
          </w:p>
        </w:tc>
      </w:tr>
      <w:tr w:rsidR="00613B53" w:rsidRPr="00613B53" w14:paraId="762E7E0D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772F71BB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Are you charity registered with the Australian Charities and Not-for-profits Commission (ACNC)?</w:t>
            </w:r>
          </w:p>
        </w:tc>
        <w:tc>
          <w:tcPr>
            <w:tcW w:w="5245" w:type="dxa"/>
          </w:tcPr>
          <w:p w14:paraId="722AFCBB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</w:tc>
      </w:tr>
      <w:tr w:rsidR="00613B53" w:rsidRPr="00613B53" w14:paraId="187FC1C8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70A6BD1E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Are you registered for GST?</w:t>
            </w:r>
          </w:p>
        </w:tc>
        <w:tc>
          <w:tcPr>
            <w:tcW w:w="5245" w:type="dxa"/>
          </w:tcPr>
          <w:p w14:paraId="47B2269A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</w:tc>
      </w:tr>
      <w:tr w:rsidR="00613B53" w:rsidRPr="00613B53" w14:paraId="55E4FED2" w14:textId="77777777" w:rsidTr="004D29DC">
        <w:trPr>
          <w:trHeight w:val="1134"/>
        </w:trPr>
        <w:tc>
          <w:tcPr>
            <w:tcW w:w="3683" w:type="dxa"/>
            <w:shd w:val="clear" w:color="auto" w:fill="F2F2F2" w:themeFill="background1" w:themeFillShade="F2"/>
          </w:tcPr>
          <w:p w14:paraId="7839D55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Organisation street address</w:t>
            </w:r>
          </w:p>
        </w:tc>
        <w:tc>
          <w:tcPr>
            <w:tcW w:w="5245" w:type="dxa"/>
          </w:tcPr>
          <w:p w14:paraId="5DBA79F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0E150B70" w14:textId="77777777" w:rsidTr="004D29DC">
        <w:trPr>
          <w:trHeight w:val="1134"/>
        </w:trPr>
        <w:tc>
          <w:tcPr>
            <w:tcW w:w="3683" w:type="dxa"/>
            <w:shd w:val="clear" w:color="auto" w:fill="F2F2F2" w:themeFill="background1" w:themeFillShade="F2"/>
          </w:tcPr>
          <w:p w14:paraId="4D10AA2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Organisation postal address</w:t>
            </w:r>
          </w:p>
        </w:tc>
        <w:tc>
          <w:tcPr>
            <w:tcW w:w="5245" w:type="dxa"/>
          </w:tcPr>
          <w:p w14:paraId="135DBC7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0E94FC12" w14:textId="77777777" w:rsid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2E4AEF91" w14:textId="77777777" w:rsidR="00613B53" w:rsidRDefault="00613B53">
      <w:pPr>
        <w:widowControl/>
        <w:autoSpaceDE/>
        <w:autoSpaceDN/>
        <w:spacing w:after="160" w:line="259" w:lineRule="auto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>
        <w:rPr>
          <w:rFonts w:ascii="Arial" w:eastAsia="MS Mincho" w:hAnsi="Arial" w:cs="TimesNewRoman"/>
          <w:bCs/>
          <w:color w:val="FF0000"/>
          <w:szCs w:val="20"/>
          <w:lang w:val="en-AU"/>
        </w:rPr>
        <w:br w:type="page"/>
      </w:r>
    </w:p>
    <w:p w14:paraId="58647D1C" w14:textId="0496F53E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lastRenderedPageBreak/>
        <w:t>Sponsored organisation (where applicable)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094"/>
      </w:tblGrid>
      <w:tr w:rsidR="00613B53" w:rsidRPr="00613B53" w14:paraId="61BA98B1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22208892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Are you applying as a sponsor on behalf of an unincorporated organisation? </w:t>
            </w:r>
          </w:p>
        </w:tc>
        <w:tc>
          <w:tcPr>
            <w:tcW w:w="5094" w:type="dxa"/>
          </w:tcPr>
          <w:p w14:paraId="55240402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</w:tc>
      </w:tr>
      <w:tr w:rsidR="00613B53" w:rsidRPr="00613B53" w14:paraId="66A2B35C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4E80A195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Sponsored organisation name</w:t>
            </w:r>
          </w:p>
        </w:tc>
        <w:tc>
          <w:tcPr>
            <w:tcW w:w="5094" w:type="dxa"/>
          </w:tcPr>
          <w:p w14:paraId="37C39E75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0AC7CDDB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Primary contact details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094"/>
      </w:tblGrid>
      <w:tr w:rsidR="00613B53" w:rsidRPr="00613B53" w14:paraId="20E9B73A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2E310095" w14:textId="77777777" w:rsidR="00613B53" w:rsidRPr="00613B53" w:rsidRDefault="00613B53" w:rsidP="00613B53">
            <w:pPr>
              <w:keepNext/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Name</w:t>
            </w:r>
          </w:p>
        </w:tc>
        <w:tc>
          <w:tcPr>
            <w:tcW w:w="5094" w:type="dxa"/>
          </w:tcPr>
          <w:p w14:paraId="28F02C8C" w14:textId="77777777" w:rsidR="00613B53" w:rsidRPr="00613B53" w:rsidRDefault="00613B53" w:rsidP="00613B53">
            <w:pPr>
              <w:keepNext/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2BF8A228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4126E0AC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Position in organisation</w:t>
            </w:r>
          </w:p>
        </w:tc>
        <w:tc>
          <w:tcPr>
            <w:tcW w:w="5094" w:type="dxa"/>
          </w:tcPr>
          <w:p w14:paraId="0B85ED9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75A9A535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7C71AC5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Email address</w:t>
            </w:r>
          </w:p>
        </w:tc>
        <w:tc>
          <w:tcPr>
            <w:tcW w:w="5094" w:type="dxa"/>
          </w:tcPr>
          <w:p w14:paraId="2FEEC28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4D38F270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0833DF3D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Phone number</w:t>
            </w:r>
          </w:p>
        </w:tc>
        <w:tc>
          <w:tcPr>
            <w:tcW w:w="5094" w:type="dxa"/>
          </w:tcPr>
          <w:p w14:paraId="4907D9BD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070B4A59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1CB9972B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Mobile number (optional)</w:t>
            </w:r>
          </w:p>
        </w:tc>
        <w:tc>
          <w:tcPr>
            <w:tcW w:w="5094" w:type="dxa"/>
          </w:tcPr>
          <w:p w14:paraId="16E9165A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2BD14EB4" w14:textId="77777777" w:rsidTr="004D29DC">
        <w:trPr>
          <w:trHeight w:val="1134"/>
        </w:trPr>
        <w:tc>
          <w:tcPr>
            <w:tcW w:w="3683" w:type="dxa"/>
            <w:shd w:val="clear" w:color="auto" w:fill="F2F2F2" w:themeFill="background1" w:themeFillShade="F2"/>
          </w:tcPr>
          <w:p w14:paraId="572FEF07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Address </w:t>
            </w:r>
            <w:r w:rsidRPr="00613B53">
              <w:rPr>
                <w:rFonts w:ascii="Arial" w:hAnsi="Arial"/>
                <w:lang w:val="en-AU"/>
              </w:rPr>
              <w:br/>
            </w:r>
            <w:r w:rsidRPr="00613B53">
              <w:rPr>
                <w:rFonts w:ascii="Arial" w:hAnsi="Arial"/>
                <w:sz w:val="16"/>
                <w:szCs w:val="18"/>
                <w:lang w:val="en-AU"/>
              </w:rPr>
              <w:t>(enter ‘as above’ if using the organisation address)</w:t>
            </w:r>
          </w:p>
        </w:tc>
        <w:tc>
          <w:tcPr>
            <w:tcW w:w="5094" w:type="dxa"/>
          </w:tcPr>
          <w:p w14:paraId="64F1D04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17C5075D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Project details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094"/>
      </w:tblGrid>
      <w:tr w:rsidR="00613B53" w:rsidRPr="00613B53" w14:paraId="4220862D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7CB8488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Project title</w:t>
            </w:r>
          </w:p>
        </w:tc>
        <w:tc>
          <w:tcPr>
            <w:tcW w:w="5094" w:type="dxa"/>
          </w:tcPr>
          <w:p w14:paraId="44C4849E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344C2A3E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74C851F3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Project site address</w:t>
            </w:r>
          </w:p>
          <w:p w14:paraId="43FCBCCE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sz w:val="18"/>
                <w:szCs w:val="18"/>
                <w:lang w:val="en-AU"/>
              </w:rPr>
            </w:pPr>
            <w:r w:rsidRPr="00613B53">
              <w:rPr>
                <w:rFonts w:ascii="Arial" w:hAnsi="Arial"/>
                <w:sz w:val="16"/>
                <w:szCs w:val="18"/>
                <w:lang w:val="en-AU"/>
              </w:rPr>
              <w:t xml:space="preserve">This must be a street address. Do not provide a postal address, institution or building name. </w:t>
            </w:r>
          </w:p>
        </w:tc>
        <w:tc>
          <w:tcPr>
            <w:tcW w:w="5094" w:type="dxa"/>
          </w:tcPr>
          <w:p w14:paraId="51E4097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05B3928E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68FD6AB5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Total cost of project</w:t>
            </w:r>
            <w:r w:rsidRPr="00613B53">
              <w:rPr>
                <w:rFonts w:ascii="Arial" w:hAnsi="Arial"/>
                <w:vertAlign w:val="superscript"/>
                <w:lang w:val="en-AU"/>
              </w:rPr>
              <w:footnoteReference w:id="1"/>
            </w:r>
          </w:p>
        </w:tc>
        <w:tc>
          <w:tcPr>
            <w:tcW w:w="5094" w:type="dxa"/>
          </w:tcPr>
          <w:p w14:paraId="5CF387F4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3E812DAD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550A0F2D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Grant funding sought</w:t>
            </w:r>
          </w:p>
        </w:tc>
        <w:tc>
          <w:tcPr>
            <w:tcW w:w="5094" w:type="dxa"/>
          </w:tcPr>
          <w:p w14:paraId="7DF51706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1896B857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7CC2204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Type of project </w:t>
            </w:r>
          </w:p>
        </w:tc>
        <w:tc>
          <w:tcPr>
            <w:tcW w:w="5094" w:type="dxa"/>
          </w:tcPr>
          <w:p w14:paraId="3E5D7393" w14:textId="77777777" w:rsidR="00613B53" w:rsidRPr="00613B53" w:rsidRDefault="00C7621E" w:rsidP="00613B53">
            <w:pPr>
              <w:widowControl/>
              <w:autoSpaceDE/>
              <w:autoSpaceDN/>
              <w:spacing w:before="40" w:after="120" w:line="280" w:lineRule="atLeast"/>
              <w:ind w:left="312" w:hanging="312"/>
              <w:rPr>
                <w:rFonts w:ascii="Arial" w:hAnsi="Arial" w:cs="Arial"/>
                <w:lang w:val="en-AU" w:eastAsia="en-AU"/>
              </w:rPr>
            </w:pPr>
            <w:sdt>
              <w:sdtPr>
                <w:rPr>
                  <w:rFonts w:ascii="Arial" w:hAnsi="Arial" w:cs="Arial"/>
                  <w:lang w:val="en-AU" w:eastAsia="en-AU"/>
                </w:rPr>
                <w:id w:val="922677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B53" w:rsidRPr="00613B53">
                  <w:rPr>
                    <w:rFonts w:ascii="Arial" w:eastAsia="MS Gothic" w:hAnsi="Arial" w:cs="Arial" w:hint="eastAsia"/>
                    <w:lang w:val="en-AU" w:eastAsia="en-AU"/>
                  </w:rPr>
                  <w:t>☐</w:t>
                </w:r>
              </w:sdtContent>
            </w:sdt>
            <w:r w:rsidR="00613B53" w:rsidRPr="00613B53" w:rsidDel="00EE428D">
              <w:rPr>
                <w:rFonts w:ascii="Arial" w:hAnsi="Arial" w:cs="Arial"/>
                <w:lang w:val="en-AU" w:eastAsia="en-AU"/>
              </w:rPr>
              <w:t xml:space="preserve"> </w:t>
            </w:r>
            <w:r w:rsidR="00613B53" w:rsidRPr="00613B53">
              <w:rPr>
                <w:rFonts w:ascii="Arial" w:hAnsi="Arial" w:cs="Arial"/>
                <w:lang w:val="en-AU" w:eastAsia="en-AU"/>
              </w:rPr>
              <w:t>Small capital works</w:t>
            </w:r>
          </w:p>
          <w:p w14:paraId="2227AD30" w14:textId="77777777" w:rsidR="00613B53" w:rsidRPr="00613B53" w:rsidRDefault="00C7621E" w:rsidP="00613B53">
            <w:pPr>
              <w:widowControl/>
              <w:autoSpaceDE/>
              <w:autoSpaceDN/>
              <w:spacing w:before="40" w:after="120" w:line="280" w:lineRule="atLeast"/>
              <w:ind w:left="312" w:hanging="312"/>
              <w:rPr>
                <w:rFonts w:ascii="Arial" w:hAnsi="Arial" w:cs="Arial"/>
                <w:lang w:val="en-AU" w:eastAsia="en-AU"/>
              </w:rPr>
            </w:pPr>
            <w:sdt>
              <w:sdtPr>
                <w:rPr>
                  <w:rFonts w:ascii="Arial" w:hAnsi="Arial" w:cs="Arial"/>
                  <w:lang w:val="en-AU" w:eastAsia="en-AU"/>
                </w:rPr>
                <w:id w:val="-1685579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B53" w:rsidRPr="00613B53">
                  <w:rPr>
                    <w:rFonts w:ascii="Arial" w:eastAsia="MS Gothic" w:hAnsi="Arial" w:cs="Arial" w:hint="eastAsia"/>
                    <w:lang w:val="en-AU" w:eastAsia="en-AU"/>
                  </w:rPr>
                  <w:t>☐</w:t>
                </w:r>
              </w:sdtContent>
            </w:sdt>
            <w:r w:rsidR="00613B53" w:rsidRPr="00613B53" w:rsidDel="00EE428D">
              <w:rPr>
                <w:rFonts w:ascii="Arial" w:hAnsi="Arial" w:cs="Arial"/>
                <w:lang w:val="en-AU" w:eastAsia="en-AU"/>
              </w:rPr>
              <w:t xml:space="preserve"> </w:t>
            </w:r>
            <w:r w:rsidR="00613B53" w:rsidRPr="00613B53">
              <w:rPr>
                <w:rFonts w:ascii="Arial" w:hAnsi="Arial" w:cs="Arial"/>
                <w:lang w:val="en-AU" w:eastAsia="en-AU"/>
              </w:rPr>
              <w:t>Capital expenditure</w:t>
            </w:r>
          </w:p>
          <w:p w14:paraId="672BDBA8" w14:textId="77777777" w:rsidR="00613B53" w:rsidRPr="00613B53" w:rsidRDefault="00C7621E" w:rsidP="00613B53">
            <w:pPr>
              <w:widowControl/>
              <w:autoSpaceDE/>
              <w:autoSpaceDN/>
              <w:spacing w:before="40" w:after="120" w:line="280" w:lineRule="atLeast"/>
              <w:ind w:left="312" w:hanging="312"/>
              <w:rPr>
                <w:rFonts w:ascii="Arial" w:hAnsi="Arial" w:cs="Arial"/>
                <w:lang w:val="en-AU" w:eastAsia="en-AU"/>
              </w:rPr>
            </w:pPr>
            <w:sdt>
              <w:sdtPr>
                <w:rPr>
                  <w:rFonts w:ascii="Arial" w:hAnsi="Arial" w:cs="Arial"/>
                  <w:lang w:val="en-AU" w:eastAsia="en-AU"/>
                </w:rPr>
                <w:id w:val="-73663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B53" w:rsidRPr="00613B53">
                  <w:rPr>
                    <w:rFonts w:ascii="Arial" w:eastAsia="MS Gothic" w:hAnsi="Arial" w:cs="Arial" w:hint="eastAsia"/>
                    <w:lang w:val="en-AU" w:eastAsia="en-AU"/>
                  </w:rPr>
                  <w:t>☐</w:t>
                </w:r>
              </w:sdtContent>
            </w:sdt>
            <w:r w:rsidR="00613B53" w:rsidRPr="00613B53" w:rsidDel="00EE428D">
              <w:rPr>
                <w:rFonts w:ascii="Arial" w:hAnsi="Arial" w:cs="Arial"/>
                <w:lang w:val="en-AU" w:eastAsia="en-AU"/>
              </w:rPr>
              <w:t xml:space="preserve"> </w:t>
            </w:r>
            <w:r w:rsidR="00613B53" w:rsidRPr="00613B53">
              <w:rPr>
                <w:rFonts w:ascii="Arial" w:hAnsi="Arial" w:cs="Arial"/>
                <w:lang w:val="en-AU" w:eastAsia="en-AU"/>
              </w:rPr>
              <w:t>Both</w:t>
            </w:r>
          </w:p>
        </w:tc>
      </w:tr>
      <w:tr w:rsidR="00613B53" w:rsidRPr="00613B53" w14:paraId="5E217E3A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692AA23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Can you complete the project by </w:t>
            </w:r>
            <w:r w:rsidRPr="00613B53">
              <w:rPr>
                <w:rFonts w:ascii="Arial" w:hAnsi="Arial"/>
                <w:lang w:val="en-AU"/>
              </w:rPr>
              <w:br/>
              <w:t>31 December 2021?</w:t>
            </w:r>
          </w:p>
        </w:tc>
        <w:tc>
          <w:tcPr>
            <w:tcW w:w="5094" w:type="dxa"/>
          </w:tcPr>
          <w:p w14:paraId="239D21AC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45F4607F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Local governing bodies only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094"/>
      </w:tblGrid>
      <w:tr w:rsidR="00613B53" w:rsidRPr="00613B53" w14:paraId="5D350253" w14:textId="77777777" w:rsidTr="004D29DC">
        <w:tc>
          <w:tcPr>
            <w:tcW w:w="3683" w:type="dxa"/>
            <w:shd w:val="clear" w:color="auto" w:fill="F2F2F2" w:themeFill="background1" w:themeFillShade="F2"/>
          </w:tcPr>
          <w:p w14:paraId="4B26B16B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 xml:space="preserve">Do you have $ for $ matched funding to pay for your share of the project not covered by the grant? </w:t>
            </w:r>
          </w:p>
        </w:tc>
        <w:tc>
          <w:tcPr>
            <w:tcW w:w="5094" w:type="dxa"/>
          </w:tcPr>
          <w:p w14:paraId="26712213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066A5541" w14:textId="77777777" w:rsidR="00613B53" w:rsidRPr="00613B53" w:rsidRDefault="00613B53" w:rsidP="00613B53">
      <w:pPr>
        <w:widowControl/>
        <w:autoSpaceDE/>
        <w:autoSpaceDN/>
        <w:spacing w:before="40" w:after="120" w:line="280" w:lineRule="atLeast"/>
        <w:rPr>
          <w:rFonts w:ascii="Arial" w:eastAsia="MS Mincho" w:hAnsi="Arial" w:cs="TimesNewRoman"/>
          <w:szCs w:val="20"/>
          <w:lang w:val="en-AU"/>
        </w:rPr>
      </w:pPr>
      <w:r w:rsidRPr="00613B53">
        <w:rPr>
          <w:rFonts w:ascii="Arial" w:hAnsi="Arial"/>
          <w:sz w:val="20"/>
          <w:lang w:val="en-AU"/>
        </w:rPr>
        <w:br w:type="page"/>
      </w:r>
    </w:p>
    <w:p w14:paraId="38555F21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lastRenderedPageBreak/>
        <w:t>Project description</w:t>
      </w:r>
    </w:p>
    <w:p w14:paraId="3E2F3786" w14:textId="77777777" w:rsidR="00613B53" w:rsidRPr="00613B53" w:rsidRDefault="00613B53" w:rsidP="00613B53">
      <w:pPr>
        <w:widowControl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 w:rsidRPr="00613B53">
        <w:rPr>
          <w:rFonts w:ascii="Arial" w:hAnsi="Arial"/>
          <w:sz w:val="20"/>
          <w:lang w:val="en-AU"/>
        </w:rPr>
        <w:t>What are your key project activities and outcomes?</w:t>
      </w:r>
    </w:p>
    <w:tbl>
      <w:tblPr>
        <w:tblStyle w:val="TableGrid"/>
        <w:tblW w:w="8789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789"/>
      </w:tblGrid>
      <w:tr w:rsidR="00613B53" w:rsidRPr="00613B53" w14:paraId="12CD5155" w14:textId="77777777" w:rsidTr="004D29DC">
        <w:trPr>
          <w:trHeight w:val="5146"/>
        </w:trPr>
        <w:tc>
          <w:tcPr>
            <w:tcW w:w="8789" w:type="dxa"/>
          </w:tcPr>
          <w:p w14:paraId="3471F4E9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69B5F6AE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Project benefits</w:t>
      </w:r>
    </w:p>
    <w:p w14:paraId="04C55206" w14:textId="77777777" w:rsidR="00613B53" w:rsidRPr="00613B53" w:rsidRDefault="00613B53" w:rsidP="00613B53">
      <w:pPr>
        <w:keepNext/>
        <w:widowControl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 w:rsidRPr="00613B53">
        <w:rPr>
          <w:rFonts w:ascii="Arial" w:hAnsi="Arial"/>
          <w:sz w:val="20"/>
          <w:lang w:val="en-AU"/>
        </w:rPr>
        <w:t>Explain how your project supports and encourages local community participation and delivers social benefits to the local community?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789"/>
      </w:tblGrid>
      <w:tr w:rsidR="00613B53" w:rsidRPr="00613B53" w14:paraId="0C6C8AEA" w14:textId="77777777" w:rsidTr="004D29DC">
        <w:trPr>
          <w:trHeight w:val="5616"/>
        </w:trPr>
        <w:tc>
          <w:tcPr>
            <w:tcW w:w="8789" w:type="dxa"/>
          </w:tcPr>
          <w:p w14:paraId="20E8575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3B19FDB6" w14:textId="77777777" w:rsidR="00613B53" w:rsidRPr="00613B53" w:rsidRDefault="00613B53" w:rsidP="00613B53">
      <w:pPr>
        <w:widowControl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</w:p>
    <w:p w14:paraId="6F270CA0" w14:textId="77777777" w:rsidR="00613B53" w:rsidRPr="00613B53" w:rsidRDefault="00613B53" w:rsidP="00613B53">
      <w:pPr>
        <w:widowControl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</w:p>
    <w:p w14:paraId="7BD6BA67" w14:textId="77777777" w:rsidR="006B664C" w:rsidRDefault="006B664C" w:rsidP="00983BB4">
      <w:pPr>
        <w:spacing w:line="288" w:lineRule="auto"/>
        <w:ind w:right="1134"/>
      </w:pPr>
    </w:p>
    <w:sectPr w:rsidR="006B664C" w:rsidSect="00A76A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D0DF1" w14:textId="77777777" w:rsidR="00653E2D" w:rsidRDefault="002A52CE">
      <w:r>
        <w:separator/>
      </w:r>
    </w:p>
  </w:endnote>
  <w:endnote w:type="continuationSeparator" w:id="0">
    <w:p w14:paraId="663E3925" w14:textId="77777777" w:rsidR="00653E2D" w:rsidRDefault="002A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79195" w14:textId="77777777" w:rsidR="009D167B" w:rsidRDefault="00C762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059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2C5E64" w14:textId="77777777" w:rsidR="00BA492B" w:rsidRDefault="00321C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21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D2E0AB3" w14:textId="77777777" w:rsidR="00BA492B" w:rsidRDefault="00C762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A6A7B" w14:textId="77777777" w:rsidR="00BA492B" w:rsidRDefault="00321C2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CAEF6C" wp14:editId="3E4FAC32">
              <wp:simplePos x="0" y="0"/>
              <wp:positionH relativeFrom="column">
                <wp:posOffset>-914400</wp:posOffset>
              </wp:positionH>
              <wp:positionV relativeFrom="paragraph">
                <wp:posOffset>-22860</wp:posOffset>
              </wp:positionV>
              <wp:extent cx="7722235" cy="563245"/>
              <wp:effectExtent l="0" t="0" r="12065" b="825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2235" cy="563245"/>
                        <a:chOff x="0" y="0"/>
                        <a:chExt cx="7722235" cy="56324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1925" y="28575"/>
                          <a:ext cx="7560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1F9E" w14:textId="77777777" w:rsidR="00BA492B" w:rsidRDefault="00321C27" w:rsidP="00BA492B">
                            <w:pPr>
                              <w:spacing w:before="153" w:line="292" w:lineRule="auto"/>
                              <w:ind w:left="2185" w:right="1410" w:firstLine="97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18"/>
                              </w:rPr>
                              <w:t xml:space="preserve">02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>6293 1344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hyperlink r:id="rId1"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sz w:val="18"/>
                                </w:rPr>
                                <w:t>david.smith.mp@aph.gov.au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205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8"/>
                              </w:rPr>
                              <w:t xml:space="preserve">Anketell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Street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Greenway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davidsmith.org.au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FACEBOOK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DaveSmithMP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TWITTER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DaveSmithMP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Instagram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9"/>
                                <w:w w:val="95"/>
                                <w:sz w:val="18"/>
                              </w:rPr>
                              <w:t>DaveSmithMP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-1in;margin-top:-1.8pt;width:608.05pt;height:44.35pt;z-index:-251656192" coordsize="77222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">
              <v:rect id="Rectangle 2" o:spid="_x0000_s1027" style="position:absolute;width:75603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+n8YA&#10;AADaAAAADwAAAGRycy9kb3ducmV2LnhtbESPT2vCQBTE7wW/w/IKvUjdtEopMRsR+0cvHpooeHxk&#10;n0lo9m2aXTX66V1B6HGYmd8wyaw3jThS52rLCl5GEQjiwuqaSwWb/Ov5HYTzyBoby6TgTA5m6eAh&#10;wVjbE//QMfOlCBB2MSqovG9jKV1RkUE3si1x8Pa2M+iD7EqpOzwFuGnkaxS9SYM1h4UKW1pUVPxm&#10;B6NA1rvNPBv+fX5s19/tYXnO+8n4otTTYz+fgvDU+//wvb3SCsZwuxJu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W+n8YAAADaAAAADwAAAAAAAAAAAAAAAACYAgAAZHJz&#10;L2Rvd25yZXYueG1sUEsFBgAAAAAEAAQA9QAAAIsDAAAAAA==&#10;" fillcolor="#d2232a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619;top:285;width:75603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14:paraId="59C91F9E" w14:textId="77777777" w:rsidR="00BA492B" w:rsidRDefault="00321C27" w:rsidP="00BA492B">
                      <w:pPr>
                        <w:spacing w:before="153" w:line="292" w:lineRule="auto"/>
                        <w:ind w:left="2185" w:right="1410" w:firstLine="97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4"/>
                          <w:sz w:val="18"/>
                        </w:rPr>
                        <w:t xml:space="preserve">02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>6293 1344</w:t>
                      </w:r>
                      <w:r>
                        <w:rPr>
                          <w:rFonts w:ascii="Arial" w:hAnsi="Arial"/>
                          <w:color w:val="FFFFFF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hyperlink r:id="rId2">
                        <w:r>
                          <w:rPr>
                            <w:rFonts w:ascii="Arial" w:hAnsi="Arial"/>
                            <w:color w:val="FFFFFF"/>
                            <w:spacing w:val="8"/>
                            <w:sz w:val="18"/>
                          </w:rPr>
                          <w:t>david.smith.mp@aph.gov.au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205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8"/>
                        </w:rPr>
                        <w:t xml:space="preserve">Anketell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Street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Greenway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davidsmith.org.au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FACEBOOK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TWITTER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Instagram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9"/>
                          <w:w w:val="95"/>
                          <w:sz w:val="18"/>
                        </w:rPr>
                        <w:t>DaveSmithMP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B83FF" w14:textId="77777777" w:rsidR="00653E2D" w:rsidRDefault="002A52CE">
      <w:r>
        <w:separator/>
      </w:r>
    </w:p>
  </w:footnote>
  <w:footnote w:type="continuationSeparator" w:id="0">
    <w:p w14:paraId="77DC30A6" w14:textId="77777777" w:rsidR="00653E2D" w:rsidRDefault="002A52CE">
      <w:r>
        <w:continuationSeparator/>
      </w:r>
    </w:p>
  </w:footnote>
  <w:footnote w:id="1">
    <w:p w14:paraId="481C4A57" w14:textId="77777777" w:rsidR="00613B53" w:rsidRDefault="00613B53" w:rsidP="00613B53">
      <w:pPr>
        <w:pStyle w:val="FootnoteText"/>
      </w:pPr>
      <w:r>
        <w:rPr>
          <w:rStyle w:val="FootnoteReference"/>
        </w:rPr>
        <w:footnoteRef/>
      </w:r>
      <w:r>
        <w:t xml:space="preserve"> Where you </w:t>
      </w:r>
      <w:proofErr w:type="spellStart"/>
      <w:r>
        <w:t>organisation</w:t>
      </w:r>
      <w:proofErr w:type="spellEnd"/>
      <w:r>
        <w:t xml:space="preserve"> is registered for GST, this should be a GST exclusive cost. Where your </w:t>
      </w:r>
      <w:proofErr w:type="spellStart"/>
      <w:r>
        <w:t>organisation</w:t>
      </w:r>
      <w:proofErr w:type="spellEnd"/>
      <w:r>
        <w:t xml:space="preserve"> is not registered for GST this should be a GST inclusive cost.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B0503" w14:textId="77777777" w:rsidR="009D167B" w:rsidRDefault="00C762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4F67A" w14:textId="77777777" w:rsidR="009D167B" w:rsidRDefault="00C762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F685F" w14:textId="77777777" w:rsidR="00BA492B" w:rsidRDefault="00321C2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D4E30A2" wp14:editId="5BAC79D6">
          <wp:simplePos x="0" y="0"/>
          <wp:positionH relativeFrom="page">
            <wp:posOffset>64135</wp:posOffset>
          </wp:positionH>
          <wp:positionV relativeFrom="paragraph">
            <wp:posOffset>-400685</wp:posOffset>
          </wp:positionV>
          <wp:extent cx="7439025" cy="1381125"/>
          <wp:effectExtent l="0" t="0" r="9525" b="9525"/>
          <wp:wrapNone/>
          <wp:docPr id="1" name="Picture 1" descr="\\Home2\MEM-SmithDa\A. Adminstration + Office\Digital Stationery\New - Digital Branding Files\David Smith MP Newsletter - FA Folder\David Smith MP Newsletter -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2\MEM-SmithDa\A. Adminstration + Office\Digital Stationery\New - Digital Branding Files\David Smith MP Newsletter - FA Folder\David Smith MP Newsletter - 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4C"/>
    <w:rsid w:val="00155863"/>
    <w:rsid w:val="002A52CE"/>
    <w:rsid w:val="00321C27"/>
    <w:rsid w:val="005451C9"/>
    <w:rsid w:val="00613B53"/>
    <w:rsid w:val="00631A98"/>
    <w:rsid w:val="00642704"/>
    <w:rsid w:val="00653E2D"/>
    <w:rsid w:val="006B664C"/>
    <w:rsid w:val="008C5BAD"/>
    <w:rsid w:val="00983BB4"/>
    <w:rsid w:val="00BA1CA1"/>
    <w:rsid w:val="00C7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69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vid.smith.mp@aph.gov.au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avid.smith.mp@aph.gov.au" TargetMode="External"/><Relationship Id="rId1" Type="http://schemas.openxmlformats.org/officeDocument/2006/relationships/hyperlink" Target="mailto:david.smith.mp@aph.gov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216EB80B.dotm</Template>
  <TotalTime>4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Berjaoui, Eamon (D. Smith, MP)</dc:creator>
  <cp:lastModifiedBy>Marich, Andrew (D. Smith, MP)</cp:lastModifiedBy>
  <cp:revision>6</cp:revision>
  <cp:lastPrinted>2020-11-04T05:17:00Z</cp:lastPrinted>
  <dcterms:created xsi:type="dcterms:W3CDTF">2021-01-06T01:07:00Z</dcterms:created>
  <dcterms:modified xsi:type="dcterms:W3CDTF">2021-01-10T23:39:00Z</dcterms:modified>
</cp:coreProperties>
</file>